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1AA" w:rsidRPr="006A5839" w:rsidRDefault="003121AA" w:rsidP="003121AA">
      <w:pPr>
        <w:tabs>
          <w:tab w:val="left" w:pos="426"/>
        </w:tabs>
        <w:outlineLvl w:val="0"/>
        <w:rPr>
          <w:rFonts w:ascii="Verdana" w:hAnsi="Verdana"/>
          <w:noProof/>
          <w:lang w:val="de-CH" w:eastAsia="de-CH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ab/>
      </w:r>
      <w:r w:rsidRPr="006A5839">
        <w:rPr>
          <w:rFonts w:ascii="Verdana" w:hAnsi="Verdana" w:cs="Arial"/>
          <w:b/>
          <w:sz w:val="32"/>
          <w:szCs w:val="32"/>
        </w:rPr>
        <w:t>Anmeldung</w:t>
      </w:r>
    </w:p>
    <w:p w:rsidR="003121AA" w:rsidRPr="006A5839" w:rsidRDefault="003121AA" w:rsidP="003121AA">
      <w:pPr>
        <w:rPr>
          <w:rFonts w:ascii="Verdana" w:hAnsi="Verdana"/>
          <w:b/>
        </w:rPr>
      </w:pPr>
    </w:p>
    <w:p w:rsidR="006A5839" w:rsidRPr="00C23521" w:rsidRDefault="003121AA" w:rsidP="003121AA">
      <w:pPr>
        <w:ind w:left="426"/>
        <w:outlineLvl w:val="0"/>
        <w:rPr>
          <w:rFonts w:ascii="Verdana" w:hAnsi="Verdana" w:cs="Arial"/>
          <w:b/>
          <w:sz w:val="22"/>
          <w:szCs w:val="22"/>
          <w:lang w:val="en-GB"/>
        </w:rPr>
      </w:pPr>
      <w:r w:rsidRPr="006A5839">
        <w:rPr>
          <w:rFonts w:ascii="Verdana" w:hAnsi="Verdana" w:cs="Arial"/>
          <w:b/>
          <w:sz w:val="22"/>
          <w:szCs w:val="22"/>
        </w:rPr>
        <w:t xml:space="preserve">zum </w:t>
      </w:r>
      <w:r w:rsidR="00C23521">
        <w:rPr>
          <w:rFonts w:ascii="Verdana" w:hAnsi="Verdana" w:cs="Arial"/>
          <w:b/>
          <w:sz w:val="22"/>
          <w:szCs w:val="22"/>
        </w:rPr>
        <w:t>5</w:t>
      </w:r>
      <w:r w:rsidRPr="006A5839">
        <w:rPr>
          <w:rFonts w:ascii="Verdana" w:hAnsi="Verdana" w:cs="Arial"/>
          <w:b/>
          <w:sz w:val="22"/>
          <w:szCs w:val="22"/>
        </w:rPr>
        <w:t xml:space="preserve">. </w:t>
      </w:r>
      <w:r w:rsidR="00C23521" w:rsidRPr="00C23521">
        <w:rPr>
          <w:rFonts w:ascii="Verdana" w:hAnsi="Verdana" w:cs="Arial"/>
          <w:b/>
          <w:sz w:val="22"/>
          <w:szCs w:val="22"/>
          <w:lang w:val="en-GB"/>
        </w:rPr>
        <w:t>TKB</w:t>
      </w:r>
      <w:r w:rsidRPr="00C23521">
        <w:rPr>
          <w:rFonts w:ascii="Verdana" w:hAnsi="Verdana" w:cs="Arial"/>
          <w:b/>
          <w:sz w:val="22"/>
          <w:szCs w:val="22"/>
          <w:lang w:val="en-GB"/>
        </w:rPr>
        <w:t>-</w:t>
      </w:r>
      <w:proofErr w:type="spellStart"/>
      <w:r w:rsidRPr="00C23521">
        <w:rPr>
          <w:rFonts w:ascii="Verdana" w:hAnsi="Verdana" w:cs="Arial"/>
          <w:b/>
          <w:sz w:val="22"/>
          <w:szCs w:val="22"/>
          <w:lang w:val="en-GB"/>
        </w:rPr>
        <w:t>GirlsDay</w:t>
      </w:r>
      <w:proofErr w:type="spellEnd"/>
      <w:r w:rsidRPr="00C23521">
        <w:rPr>
          <w:rFonts w:ascii="Verdana" w:hAnsi="Verdana" w:cs="Arial"/>
          <w:b/>
          <w:sz w:val="22"/>
          <w:szCs w:val="22"/>
          <w:lang w:val="en-GB"/>
        </w:rPr>
        <w:t xml:space="preserve">, </w:t>
      </w:r>
      <w:r w:rsidR="00C23521" w:rsidRPr="00C23521">
        <w:rPr>
          <w:rFonts w:ascii="Verdana" w:hAnsi="Verdana" w:cs="Arial"/>
          <w:b/>
          <w:sz w:val="22"/>
          <w:szCs w:val="22"/>
          <w:lang w:val="en-GB"/>
        </w:rPr>
        <w:t>13</w:t>
      </w:r>
      <w:r w:rsidRPr="00C23521">
        <w:rPr>
          <w:rFonts w:ascii="Verdana" w:hAnsi="Verdana" w:cs="Arial"/>
          <w:b/>
          <w:sz w:val="22"/>
          <w:szCs w:val="22"/>
          <w:lang w:val="en-GB"/>
        </w:rPr>
        <w:t xml:space="preserve">. </w:t>
      </w:r>
      <w:r w:rsidR="00C23521" w:rsidRPr="00C23521">
        <w:rPr>
          <w:rFonts w:ascii="Verdana" w:hAnsi="Verdana" w:cs="Arial"/>
          <w:b/>
          <w:sz w:val="22"/>
          <w:szCs w:val="22"/>
          <w:lang w:val="en-GB"/>
        </w:rPr>
        <w:t>September</w:t>
      </w:r>
      <w:r w:rsidRPr="00C23521">
        <w:rPr>
          <w:rFonts w:ascii="Verdana" w:hAnsi="Verdana" w:cs="Arial"/>
          <w:b/>
          <w:sz w:val="22"/>
          <w:szCs w:val="22"/>
          <w:lang w:val="en-GB"/>
        </w:rPr>
        <w:t xml:space="preserve"> 2020 von 10.00 – 1</w:t>
      </w:r>
      <w:r w:rsidR="00C23521" w:rsidRPr="00C23521">
        <w:rPr>
          <w:rFonts w:ascii="Verdana" w:hAnsi="Verdana" w:cs="Arial"/>
          <w:b/>
          <w:sz w:val="22"/>
          <w:szCs w:val="22"/>
          <w:lang w:val="en-GB"/>
        </w:rPr>
        <w:t>2</w:t>
      </w:r>
      <w:r w:rsidRPr="00C23521">
        <w:rPr>
          <w:rFonts w:ascii="Verdana" w:hAnsi="Verdana" w:cs="Arial"/>
          <w:b/>
          <w:sz w:val="22"/>
          <w:szCs w:val="22"/>
          <w:lang w:val="en-GB"/>
        </w:rPr>
        <w:t xml:space="preserve">.00 </w:t>
      </w:r>
      <w:proofErr w:type="spellStart"/>
      <w:r w:rsidRPr="00C23521">
        <w:rPr>
          <w:rFonts w:ascii="Verdana" w:hAnsi="Verdana" w:cs="Arial"/>
          <w:b/>
          <w:sz w:val="22"/>
          <w:szCs w:val="22"/>
          <w:lang w:val="en-GB"/>
        </w:rPr>
        <w:t>Uhr</w:t>
      </w:r>
      <w:proofErr w:type="spellEnd"/>
      <w:r w:rsidRPr="00C23521">
        <w:rPr>
          <w:rFonts w:ascii="Verdana" w:hAnsi="Verdana" w:cs="Arial"/>
          <w:b/>
          <w:sz w:val="22"/>
          <w:szCs w:val="22"/>
          <w:lang w:val="en-GB"/>
        </w:rPr>
        <w:t xml:space="preserve"> </w:t>
      </w:r>
    </w:p>
    <w:p w:rsidR="006A5839" w:rsidRPr="00C23521" w:rsidRDefault="006A5839" w:rsidP="003121AA">
      <w:pPr>
        <w:ind w:left="426"/>
        <w:outlineLvl w:val="0"/>
        <w:rPr>
          <w:rFonts w:ascii="Verdana" w:hAnsi="Verdana" w:cs="Arial"/>
          <w:b/>
          <w:sz w:val="22"/>
          <w:szCs w:val="22"/>
          <w:lang w:val="en-GB"/>
        </w:rPr>
      </w:pPr>
    </w:p>
    <w:p w:rsidR="006A5839" w:rsidRPr="00C23521" w:rsidRDefault="006A5839" w:rsidP="003121AA">
      <w:pPr>
        <w:ind w:left="426"/>
        <w:outlineLvl w:val="0"/>
        <w:rPr>
          <w:rFonts w:ascii="Verdana" w:hAnsi="Verdana" w:cs="Arial"/>
          <w:sz w:val="22"/>
          <w:szCs w:val="22"/>
          <w:lang w:val="de-CH"/>
        </w:rPr>
      </w:pPr>
      <w:r w:rsidRPr="00C23521">
        <w:rPr>
          <w:rFonts w:ascii="Verdana" w:hAnsi="Verdana" w:cs="Arial"/>
          <w:sz w:val="22"/>
          <w:szCs w:val="22"/>
          <w:lang w:val="de-CH"/>
        </w:rPr>
        <w:t xml:space="preserve">Ort: </w:t>
      </w:r>
      <w:r w:rsidR="00C23521" w:rsidRPr="00C23521">
        <w:rPr>
          <w:rFonts w:ascii="Verdana" w:hAnsi="Verdana" w:cs="Arial"/>
          <w:sz w:val="22"/>
          <w:szCs w:val="22"/>
          <w:lang w:val="de-CH"/>
        </w:rPr>
        <w:t xml:space="preserve">Sportplatz </w:t>
      </w:r>
      <w:proofErr w:type="spellStart"/>
      <w:r w:rsidR="00C23521" w:rsidRPr="00C23521">
        <w:rPr>
          <w:rFonts w:ascii="Verdana" w:hAnsi="Verdana" w:cs="Arial"/>
          <w:sz w:val="22"/>
          <w:szCs w:val="22"/>
          <w:lang w:val="de-CH"/>
        </w:rPr>
        <w:t>Tägermoos</w:t>
      </w:r>
      <w:proofErr w:type="spellEnd"/>
      <w:r w:rsidR="00C23521" w:rsidRPr="00C23521">
        <w:rPr>
          <w:rFonts w:ascii="Verdana" w:hAnsi="Verdana" w:cs="Arial"/>
          <w:sz w:val="22"/>
          <w:szCs w:val="22"/>
          <w:lang w:val="de-CH"/>
        </w:rPr>
        <w:t xml:space="preserve"> in </w:t>
      </w:r>
      <w:r w:rsidR="00C23521">
        <w:rPr>
          <w:rFonts w:ascii="Verdana" w:hAnsi="Verdana" w:cs="Arial"/>
          <w:sz w:val="22"/>
          <w:szCs w:val="22"/>
          <w:lang w:val="de-CH"/>
        </w:rPr>
        <w:t xml:space="preserve">8274 </w:t>
      </w:r>
      <w:proofErr w:type="spellStart"/>
      <w:r w:rsidR="00C23521" w:rsidRPr="00C23521">
        <w:rPr>
          <w:rFonts w:ascii="Verdana" w:hAnsi="Verdana" w:cs="Arial"/>
          <w:sz w:val="22"/>
          <w:szCs w:val="22"/>
          <w:lang w:val="de-CH"/>
        </w:rPr>
        <w:t>Tägerwilen</w:t>
      </w:r>
      <w:proofErr w:type="spellEnd"/>
    </w:p>
    <w:p w:rsidR="006A5839" w:rsidRPr="00C23521" w:rsidRDefault="006A5839" w:rsidP="003121AA">
      <w:pPr>
        <w:ind w:left="426"/>
        <w:outlineLvl w:val="0"/>
        <w:rPr>
          <w:rFonts w:ascii="Verdana" w:hAnsi="Verdana" w:cs="Arial"/>
          <w:sz w:val="22"/>
          <w:szCs w:val="22"/>
          <w:lang w:val="de-CH"/>
        </w:rPr>
      </w:pPr>
    </w:p>
    <w:p w:rsidR="003121AA" w:rsidRDefault="003121AA" w:rsidP="003121AA">
      <w:pPr>
        <w:tabs>
          <w:tab w:val="left" w:pos="284"/>
        </w:tabs>
        <w:ind w:left="426"/>
        <w:rPr>
          <w:rFonts w:ascii="Verdana" w:hAnsi="Verdana" w:cs="Arial"/>
          <w:sz w:val="22"/>
          <w:szCs w:val="22"/>
        </w:rPr>
      </w:pPr>
      <w:r w:rsidRPr="006A5839">
        <w:rPr>
          <w:rFonts w:ascii="Verdana" w:hAnsi="Verdana" w:cs="Arial"/>
          <w:sz w:val="22"/>
          <w:szCs w:val="22"/>
        </w:rPr>
        <w:t>Es dürfen alle Mädchen der Jahrgänge 2008/09/10/11, die gerne Fussball spielen, teilnehmen.</w:t>
      </w:r>
    </w:p>
    <w:p w:rsidR="006A5839" w:rsidRPr="006A5839" w:rsidRDefault="006A5839" w:rsidP="003121AA">
      <w:pPr>
        <w:tabs>
          <w:tab w:val="left" w:pos="284"/>
        </w:tabs>
        <w:ind w:left="426"/>
        <w:rPr>
          <w:rFonts w:ascii="Verdana" w:hAnsi="Verdana" w:cs="Arial"/>
          <w:sz w:val="22"/>
          <w:szCs w:val="22"/>
        </w:rPr>
      </w:pPr>
    </w:p>
    <w:p w:rsidR="003121AA" w:rsidRPr="006A5839" w:rsidRDefault="003121AA" w:rsidP="003121AA">
      <w:pPr>
        <w:tabs>
          <w:tab w:val="left" w:pos="284"/>
        </w:tabs>
        <w:ind w:left="426"/>
        <w:rPr>
          <w:rFonts w:ascii="Verdana" w:hAnsi="Verdana" w:cs="Arial"/>
          <w:b/>
          <w:sz w:val="22"/>
          <w:szCs w:val="22"/>
        </w:rPr>
      </w:pPr>
      <w:r w:rsidRPr="006A5839">
        <w:rPr>
          <w:rFonts w:ascii="Verdana" w:hAnsi="Verdana" w:cs="Arial"/>
          <w:b/>
          <w:sz w:val="22"/>
          <w:szCs w:val="22"/>
        </w:rPr>
        <w:t>Anmeldeschluss: 0</w:t>
      </w:r>
      <w:r w:rsidR="00C23521">
        <w:rPr>
          <w:rFonts w:ascii="Verdana" w:hAnsi="Verdana" w:cs="Arial"/>
          <w:b/>
          <w:sz w:val="22"/>
          <w:szCs w:val="22"/>
        </w:rPr>
        <w:t>6</w:t>
      </w:r>
      <w:r w:rsidRPr="006A5839">
        <w:rPr>
          <w:rFonts w:ascii="Verdana" w:hAnsi="Verdana" w:cs="Arial"/>
          <w:b/>
          <w:sz w:val="22"/>
          <w:szCs w:val="22"/>
        </w:rPr>
        <w:t xml:space="preserve">. </w:t>
      </w:r>
      <w:r w:rsidR="00C23521">
        <w:rPr>
          <w:rFonts w:ascii="Verdana" w:hAnsi="Verdana" w:cs="Arial"/>
          <w:b/>
          <w:sz w:val="22"/>
          <w:szCs w:val="22"/>
        </w:rPr>
        <w:t>September</w:t>
      </w:r>
      <w:r w:rsidRPr="006A5839">
        <w:rPr>
          <w:rFonts w:ascii="Verdana" w:hAnsi="Verdana" w:cs="Arial"/>
          <w:b/>
          <w:sz w:val="22"/>
          <w:szCs w:val="22"/>
        </w:rPr>
        <w:t xml:space="preserve"> 2020</w:t>
      </w:r>
    </w:p>
    <w:p w:rsidR="003121AA" w:rsidRDefault="003121AA" w:rsidP="003121AA"/>
    <w:tbl>
      <w:tblPr>
        <w:tblW w:w="839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2"/>
        <w:gridCol w:w="851"/>
        <w:gridCol w:w="850"/>
        <w:gridCol w:w="189"/>
        <w:gridCol w:w="1512"/>
        <w:gridCol w:w="378"/>
        <w:gridCol w:w="473"/>
        <w:gridCol w:w="1417"/>
      </w:tblGrid>
      <w:tr w:rsidR="003121AA" w:rsidTr="00C23521">
        <w:trPr>
          <w:trHeight w:val="521"/>
        </w:trPr>
        <w:tc>
          <w:tcPr>
            <w:tcW w:w="2722" w:type="dxa"/>
          </w:tcPr>
          <w:p w:rsidR="003121AA" w:rsidRPr="006A5839" w:rsidRDefault="003121AA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r w:rsidRPr="00FA5ED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6A5839">
              <w:rPr>
                <w:rFonts w:ascii="Verdana" w:hAnsi="Verdana" w:cs="Arial"/>
                <w:sz w:val="20"/>
              </w:rPr>
              <w:t>Name</w:t>
            </w:r>
          </w:p>
        </w:tc>
        <w:tc>
          <w:tcPr>
            <w:tcW w:w="5670" w:type="dxa"/>
            <w:gridSpan w:val="7"/>
            <w:shd w:val="clear" w:color="auto" w:fill="auto"/>
          </w:tcPr>
          <w:p w:rsidR="003121AA" w:rsidRPr="006A5839" w:rsidRDefault="0091526E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408164018"/>
                <w:placeholder>
                  <w:docPart w:val="E623CF0CF6A8474BAD910D88FFF52342"/>
                </w:placeholder>
                <w:showingPlcHdr/>
              </w:sdtPr>
              <w:sdtEndPr/>
              <w:sdtContent>
                <w:r w:rsidR="00C23521" w:rsidRPr="005B522D">
                  <w:rPr>
                    <w:rFonts w:ascii="Tahoma" w:hAnsi="Tahoma" w:cs="Tahoma"/>
                    <w:sz w:val="22"/>
                    <w:szCs w:val="22"/>
                    <w:shd w:val="clear" w:color="auto" w:fill="D9D9D9" w:themeFill="background1" w:themeFillShade="D9"/>
                  </w:rPr>
                  <w:t>…</w:t>
                </w:r>
              </w:sdtContent>
            </w:sdt>
          </w:p>
        </w:tc>
      </w:tr>
      <w:tr w:rsidR="003121AA" w:rsidTr="00C23521">
        <w:trPr>
          <w:trHeight w:val="557"/>
        </w:trPr>
        <w:tc>
          <w:tcPr>
            <w:tcW w:w="2722" w:type="dxa"/>
          </w:tcPr>
          <w:p w:rsidR="003121AA" w:rsidRPr="006A5839" w:rsidRDefault="003121AA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r w:rsidRPr="006A5839">
              <w:rPr>
                <w:rFonts w:ascii="Verdana" w:hAnsi="Verdana" w:cs="Arial"/>
                <w:sz w:val="20"/>
              </w:rPr>
              <w:t>Vorname</w:t>
            </w:r>
          </w:p>
        </w:tc>
        <w:tc>
          <w:tcPr>
            <w:tcW w:w="5670" w:type="dxa"/>
            <w:gridSpan w:val="7"/>
            <w:shd w:val="clear" w:color="auto" w:fill="auto"/>
          </w:tcPr>
          <w:p w:rsidR="003121AA" w:rsidRPr="006A5839" w:rsidRDefault="0091526E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938478380"/>
                <w:placeholder>
                  <w:docPart w:val="BFF219DD88574099BBD1DD46C75F2582"/>
                </w:placeholder>
                <w:showingPlcHdr/>
              </w:sdtPr>
              <w:sdtEndPr/>
              <w:sdtContent>
                <w:r w:rsidR="00C23521" w:rsidRPr="005B522D">
                  <w:rPr>
                    <w:rFonts w:ascii="Tahoma" w:hAnsi="Tahoma" w:cs="Tahoma"/>
                    <w:sz w:val="22"/>
                    <w:szCs w:val="22"/>
                    <w:shd w:val="clear" w:color="auto" w:fill="D9D9D9" w:themeFill="background1" w:themeFillShade="D9"/>
                  </w:rPr>
                  <w:t>…</w:t>
                </w:r>
              </w:sdtContent>
            </w:sdt>
          </w:p>
        </w:tc>
      </w:tr>
      <w:tr w:rsidR="003121AA" w:rsidTr="00C23521">
        <w:trPr>
          <w:trHeight w:val="551"/>
        </w:trPr>
        <w:tc>
          <w:tcPr>
            <w:tcW w:w="2722" w:type="dxa"/>
          </w:tcPr>
          <w:p w:rsidR="003121AA" w:rsidRPr="006A5839" w:rsidRDefault="003121AA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r w:rsidRPr="006A5839">
              <w:rPr>
                <w:rFonts w:ascii="Verdana" w:hAnsi="Verdana" w:cs="Arial"/>
                <w:sz w:val="20"/>
              </w:rPr>
              <w:t>Adresse</w:t>
            </w:r>
          </w:p>
        </w:tc>
        <w:tc>
          <w:tcPr>
            <w:tcW w:w="5670" w:type="dxa"/>
            <w:gridSpan w:val="7"/>
            <w:shd w:val="clear" w:color="auto" w:fill="auto"/>
          </w:tcPr>
          <w:p w:rsidR="003121AA" w:rsidRPr="006A5839" w:rsidRDefault="0091526E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256877280"/>
                <w:placeholder>
                  <w:docPart w:val="9C1C65E60EDD4E3A9838D4AFE348C268"/>
                </w:placeholder>
                <w:showingPlcHdr/>
              </w:sdtPr>
              <w:sdtEndPr/>
              <w:sdtContent>
                <w:r w:rsidR="00C23521" w:rsidRPr="005B522D">
                  <w:rPr>
                    <w:rFonts w:ascii="Tahoma" w:hAnsi="Tahoma" w:cs="Tahoma"/>
                    <w:sz w:val="22"/>
                    <w:szCs w:val="22"/>
                    <w:shd w:val="clear" w:color="auto" w:fill="D9D9D9" w:themeFill="background1" w:themeFillShade="D9"/>
                  </w:rPr>
                  <w:t>…</w:t>
                </w:r>
              </w:sdtContent>
            </w:sdt>
          </w:p>
        </w:tc>
      </w:tr>
      <w:tr w:rsidR="003121AA" w:rsidTr="00C23521">
        <w:trPr>
          <w:trHeight w:val="573"/>
        </w:trPr>
        <w:tc>
          <w:tcPr>
            <w:tcW w:w="2722" w:type="dxa"/>
          </w:tcPr>
          <w:p w:rsidR="003121AA" w:rsidRPr="006A5839" w:rsidRDefault="003121AA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r w:rsidRPr="006A5839">
              <w:rPr>
                <w:rFonts w:ascii="Verdana" w:hAnsi="Verdana" w:cs="Arial"/>
                <w:sz w:val="20"/>
              </w:rPr>
              <w:t>PLZ / Wohnort</w:t>
            </w:r>
          </w:p>
        </w:tc>
        <w:tc>
          <w:tcPr>
            <w:tcW w:w="5670" w:type="dxa"/>
            <w:gridSpan w:val="7"/>
            <w:shd w:val="clear" w:color="auto" w:fill="auto"/>
          </w:tcPr>
          <w:p w:rsidR="003121AA" w:rsidRPr="006A5839" w:rsidRDefault="0091526E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1730212193"/>
                <w:placeholder>
                  <w:docPart w:val="8B0B2BF54FBC42BCA309655C8B439549"/>
                </w:placeholder>
                <w:showingPlcHdr/>
              </w:sdtPr>
              <w:sdtEndPr/>
              <w:sdtContent>
                <w:r w:rsidR="00C23521" w:rsidRPr="005B522D">
                  <w:rPr>
                    <w:rFonts w:ascii="Tahoma" w:hAnsi="Tahoma" w:cs="Tahoma"/>
                    <w:sz w:val="22"/>
                    <w:szCs w:val="22"/>
                    <w:shd w:val="clear" w:color="auto" w:fill="D9D9D9" w:themeFill="background1" w:themeFillShade="D9"/>
                  </w:rPr>
                  <w:t>…</w:t>
                </w:r>
              </w:sdtContent>
            </w:sdt>
          </w:p>
        </w:tc>
      </w:tr>
      <w:tr w:rsidR="003121AA" w:rsidTr="00C23521">
        <w:trPr>
          <w:trHeight w:val="553"/>
        </w:trPr>
        <w:tc>
          <w:tcPr>
            <w:tcW w:w="2722" w:type="dxa"/>
          </w:tcPr>
          <w:p w:rsidR="003121AA" w:rsidRPr="006A5839" w:rsidRDefault="003121AA" w:rsidP="00C23521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r w:rsidRPr="006A5839">
              <w:rPr>
                <w:rFonts w:ascii="Verdana" w:hAnsi="Verdana" w:cs="Arial"/>
                <w:sz w:val="20"/>
              </w:rPr>
              <w:t xml:space="preserve">Geburtsdatum </w:t>
            </w:r>
          </w:p>
        </w:tc>
        <w:tc>
          <w:tcPr>
            <w:tcW w:w="5670" w:type="dxa"/>
            <w:gridSpan w:val="7"/>
            <w:shd w:val="clear" w:color="auto" w:fill="auto"/>
          </w:tcPr>
          <w:p w:rsidR="003121AA" w:rsidRPr="006A5839" w:rsidRDefault="0091526E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1283568453"/>
                <w:placeholder>
                  <w:docPart w:val="9F4979A375D546A88E25B5600A8B2DF9"/>
                </w:placeholder>
                <w:showingPlcHdr/>
              </w:sdtPr>
              <w:sdtEndPr/>
              <w:sdtContent>
                <w:r w:rsidR="00C23521" w:rsidRPr="005B522D">
                  <w:rPr>
                    <w:rFonts w:ascii="Tahoma" w:hAnsi="Tahoma" w:cs="Tahoma"/>
                    <w:sz w:val="22"/>
                    <w:szCs w:val="22"/>
                    <w:shd w:val="clear" w:color="auto" w:fill="D9D9D9" w:themeFill="background1" w:themeFillShade="D9"/>
                  </w:rPr>
                  <w:t>…</w:t>
                </w:r>
              </w:sdtContent>
            </w:sdt>
          </w:p>
        </w:tc>
      </w:tr>
      <w:tr w:rsidR="00C23521" w:rsidTr="00C23521">
        <w:trPr>
          <w:trHeight w:val="547"/>
        </w:trPr>
        <w:tc>
          <w:tcPr>
            <w:tcW w:w="2722" w:type="dxa"/>
          </w:tcPr>
          <w:p w:rsidR="00C23521" w:rsidRPr="006A5839" w:rsidRDefault="00C23521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proofErr w:type="spellStart"/>
            <w:r>
              <w:rPr>
                <w:rFonts w:ascii="Verdana" w:hAnsi="Verdana" w:cs="Arial"/>
                <w:sz w:val="20"/>
              </w:rPr>
              <w:t>Grösse</w:t>
            </w:r>
            <w:proofErr w:type="spellEnd"/>
            <w:r>
              <w:rPr>
                <w:rFonts w:ascii="Verdana" w:hAnsi="Verdana" w:cs="Arial"/>
                <w:sz w:val="20"/>
              </w:rPr>
              <w:t xml:space="preserve"> für Shirt</w:t>
            </w:r>
          </w:p>
        </w:tc>
        <w:tc>
          <w:tcPr>
            <w:tcW w:w="1890" w:type="dxa"/>
            <w:gridSpan w:val="3"/>
            <w:shd w:val="clear" w:color="auto" w:fill="auto"/>
          </w:tcPr>
          <w:p w:rsidR="00C23521" w:rsidRPr="006A5839" w:rsidRDefault="0091526E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1755128006"/>
                <w:placeholder>
                  <w:docPart w:val="5C50DF2819174D9B9EEFDE76D1C5B4C1"/>
                </w:placeholder>
                <w:showingPlcHdr/>
              </w:sdtPr>
              <w:sdtEndPr/>
              <w:sdtContent>
                <w:r w:rsidR="00C23521" w:rsidRPr="00C23521">
                  <w:rPr>
                    <w:rFonts w:ascii="Tahoma" w:hAnsi="Tahoma" w:cs="Tahoma"/>
                    <w:sz w:val="22"/>
                    <w:szCs w:val="22"/>
                    <w:bdr w:val="single" w:sz="4" w:space="0" w:color="auto"/>
                    <w:shd w:val="clear" w:color="auto" w:fill="D9D9D9" w:themeFill="background1" w:themeFillShade="D9"/>
                  </w:rPr>
                  <w:t>…</w:t>
                </w:r>
              </w:sdtContent>
            </w:sdt>
            <w:r w:rsidR="00C23521">
              <w:rPr>
                <w:rFonts w:ascii="Verdana" w:hAnsi="Verdana" w:cs="Arial"/>
                <w:sz w:val="20"/>
              </w:rPr>
              <w:t xml:space="preserve"> 140</w:t>
            </w:r>
          </w:p>
        </w:tc>
        <w:tc>
          <w:tcPr>
            <w:tcW w:w="1890" w:type="dxa"/>
            <w:gridSpan w:val="2"/>
            <w:shd w:val="clear" w:color="auto" w:fill="auto"/>
          </w:tcPr>
          <w:p w:rsidR="00C23521" w:rsidRPr="006A5839" w:rsidRDefault="0091526E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  <w:bdr w:val="single" w:sz="4" w:space="0" w:color="auto"/>
                </w:rPr>
                <w:id w:val="-5435628"/>
                <w:placeholder>
                  <w:docPart w:val="165E9A0EF7BC47409816B0A1AD2C1C8F"/>
                </w:placeholder>
                <w:showingPlcHdr/>
              </w:sdtPr>
              <w:sdtEndPr/>
              <w:sdtContent>
                <w:r w:rsidR="00C23521" w:rsidRPr="00C23521">
                  <w:rPr>
                    <w:rFonts w:ascii="Tahoma" w:hAnsi="Tahoma" w:cs="Tahoma"/>
                    <w:sz w:val="22"/>
                    <w:szCs w:val="22"/>
                    <w:bdr w:val="single" w:sz="4" w:space="0" w:color="auto"/>
                    <w:shd w:val="clear" w:color="auto" w:fill="D9D9D9" w:themeFill="background1" w:themeFillShade="D9"/>
                  </w:rPr>
                  <w:t>…</w:t>
                </w:r>
              </w:sdtContent>
            </w:sdt>
            <w:r w:rsidR="00C23521">
              <w:rPr>
                <w:rFonts w:ascii="Verdana" w:hAnsi="Verdana" w:cs="Arial"/>
                <w:sz w:val="20"/>
              </w:rPr>
              <w:t xml:space="preserve"> 152</w:t>
            </w:r>
          </w:p>
        </w:tc>
        <w:tc>
          <w:tcPr>
            <w:tcW w:w="1890" w:type="dxa"/>
            <w:gridSpan w:val="2"/>
            <w:shd w:val="clear" w:color="auto" w:fill="auto"/>
          </w:tcPr>
          <w:p w:rsidR="00C23521" w:rsidRPr="006A5839" w:rsidRDefault="0091526E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  <w:bdr w:val="single" w:sz="4" w:space="0" w:color="auto"/>
                </w:rPr>
                <w:id w:val="2046407607"/>
                <w:placeholder>
                  <w:docPart w:val="EE0759F032924052B537F41389E0FF8B"/>
                </w:placeholder>
                <w:showingPlcHdr/>
              </w:sdtPr>
              <w:sdtEndPr/>
              <w:sdtContent>
                <w:r w:rsidR="00C23521" w:rsidRPr="00C23521">
                  <w:rPr>
                    <w:rFonts w:ascii="Tahoma" w:hAnsi="Tahoma" w:cs="Tahoma"/>
                    <w:sz w:val="22"/>
                    <w:szCs w:val="22"/>
                    <w:bdr w:val="single" w:sz="4" w:space="0" w:color="auto"/>
                    <w:shd w:val="clear" w:color="auto" w:fill="D9D9D9" w:themeFill="background1" w:themeFillShade="D9"/>
                  </w:rPr>
                  <w:t>…</w:t>
                </w:r>
              </w:sdtContent>
            </w:sdt>
            <w:r w:rsidR="00C23521">
              <w:rPr>
                <w:rFonts w:ascii="Verdana" w:hAnsi="Verdana" w:cs="Arial"/>
                <w:sz w:val="20"/>
              </w:rPr>
              <w:t xml:space="preserve"> 164</w:t>
            </w:r>
          </w:p>
        </w:tc>
      </w:tr>
      <w:tr w:rsidR="00C23521" w:rsidTr="00C23521">
        <w:trPr>
          <w:trHeight w:val="547"/>
        </w:trPr>
        <w:tc>
          <w:tcPr>
            <w:tcW w:w="2722" w:type="dxa"/>
          </w:tcPr>
          <w:p w:rsidR="00C23521" w:rsidRPr="006A5839" w:rsidRDefault="00C23521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E-Mail</w:t>
            </w:r>
          </w:p>
        </w:tc>
        <w:tc>
          <w:tcPr>
            <w:tcW w:w="5670" w:type="dxa"/>
            <w:gridSpan w:val="7"/>
            <w:shd w:val="clear" w:color="auto" w:fill="auto"/>
          </w:tcPr>
          <w:p w:rsidR="00C23521" w:rsidRPr="006A5839" w:rsidRDefault="0091526E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104698318"/>
                <w:placeholder>
                  <w:docPart w:val="80648549866E4D198EF9D1EDB4370EBF"/>
                </w:placeholder>
                <w:showingPlcHdr/>
              </w:sdtPr>
              <w:sdtEndPr/>
              <w:sdtContent>
                <w:r w:rsidR="00C23521" w:rsidRPr="005B522D">
                  <w:rPr>
                    <w:rFonts w:ascii="Tahoma" w:hAnsi="Tahoma" w:cs="Tahoma"/>
                    <w:sz w:val="22"/>
                    <w:szCs w:val="22"/>
                    <w:shd w:val="clear" w:color="auto" w:fill="D9D9D9" w:themeFill="background1" w:themeFillShade="D9"/>
                  </w:rPr>
                  <w:t>…</w:t>
                </w:r>
              </w:sdtContent>
            </w:sdt>
          </w:p>
        </w:tc>
      </w:tr>
      <w:tr w:rsidR="003121AA" w:rsidTr="00C23521">
        <w:trPr>
          <w:trHeight w:val="569"/>
        </w:trPr>
        <w:tc>
          <w:tcPr>
            <w:tcW w:w="2722" w:type="dxa"/>
          </w:tcPr>
          <w:p w:rsidR="003121AA" w:rsidRPr="006A5839" w:rsidRDefault="003121AA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proofErr w:type="spellStart"/>
            <w:r w:rsidRPr="006A5839">
              <w:rPr>
                <w:rFonts w:ascii="Verdana" w:hAnsi="Verdana" w:cs="Arial"/>
                <w:sz w:val="20"/>
              </w:rPr>
              <w:t>Natel</w:t>
            </w:r>
            <w:proofErr w:type="spellEnd"/>
          </w:p>
        </w:tc>
        <w:tc>
          <w:tcPr>
            <w:tcW w:w="5670" w:type="dxa"/>
            <w:gridSpan w:val="7"/>
            <w:shd w:val="clear" w:color="auto" w:fill="auto"/>
          </w:tcPr>
          <w:p w:rsidR="003121AA" w:rsidRPr="006A5839" w:rsidRDefault="0091526E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2050642420"/>
                <w:placeholder>
                  <w:docPart w:val="F0DB567216F34381A04C36EFA37893F4"/>
                </w:placeholder>
                <w:showingPlcHdr/>
              </w:sdtPr>
              <w:sdtEndPr/>
              <w:sdtContent>
                <w:r w:rsidR="00C23521" w:rsidRPr="005B522D">
                  <w:rPr>
                    <w:rFonts w:ascii="Tahoma" w:hAnsi="Tahoma" w:cs="Tahoma"/>
                    <w:sz w:val="22"/>
                    <w:szCs w:val="22"/>
                    <w:shd w:val="clear" w:color="auto" w:fill="D9D9D9" w:themeFill="background1" w:themeFillShade="D9"/>
                  </w:rPr>
                  <w:t>…</w:t>
                </w:r>
              </w:sdtContent>
            </w:sdt>
          </w:p>
        </w:tc>
      </w:tr>
      <w:tr w:rsidR="003121AA" w:rsidTr="00C23521">
        <w:trPr>
          <w:trHeight w:val="563"/>
        </w:trPr>
        <w:tc>
          <w:tcPr>
            <w:tcW w:w="2722" w:type="dxa"/>
          </w:tcPr>
          <w:p w:rsidR="003121AA" w:rsidRPr="006A5839" w:rsidRDefault="003121AA" w:rsidP="00E336B0">
            <w:pPr>
              <w:spacing w:before="180"/>
              <w:rPr>
                <w:rFonts w:ascii="Verdana" w:hAnsi="Verdana" w:cs="Arial"/>
                <w:sz w:val="20"/>
              </w:rPr>
            </w:pPr>
            <w:r w:rsidRPr="006A5839">
              <w:rPr>
                <w:rFonts w:ascii="Verdana" w:hAnsi="Verdana" w:cs="Arial"/>
                <w:sz w:val="20"/>
              </w:rPr>
              <w:t>Ich spiele schon in einem Verein</w:t>
            </w:r>
          </w:p>
        </w:tc>
        <w:tc>
          <w:tcPr>
            <w:tcW w:w="851" w:type="dxa"/>
          </w:tcPr>
          <w:p w:rsidR="003121AA" w:rsidRPr="006A5839" w:rsidRDefault="003121AA" w:rsidP="00C23521">
            <w:pPr>
              <w:spacing w:before="180"/>
              <w:ind w:firstLine="66"/>
              <w:jc w:val="center"/>
              <w:rPr>
                <w:rFonts w:ascii="Verdana" w:hAnsi="Verdana" w:cs="Arial"/>
                <w:sz w:val="20"/>
              </w:rPr>
            </w:pPr>
            <w:r w:rsidRPr="006A5839">
              <w:rPr>
                <w:rFonts w:ascii="Verdana" w:hAnsi="Verdana" w:cs="Arial"/>
                <w:sz w:val="20"/>
              </w:rPr>
              <w:t>Ja</w:t>
            </w:r>
          </w:p>
        </w:tc>
        <w:tc>
          <w:tcPr>
            <w:tcW w:w="850" w:type="dxa"/>
            <w:shd w:val="clear" w:color="auto" w:fill="auto"/>
          </w:tcPr>
          <w:p w:rsidR="003121AA" w:rsidRPr="006A5839" w:rsidRDefault="0091526E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490800601"/>
                <w:placeholder>
                  <w:docPart w:val="1F1ED464D12C43E1809EE029DF4001E6"/>
                </w:placeholder>
                <w:showingPlcHdr/>
              </w:sdtPr>
              <w:sdtEndPr/>
              <w:sdtContent>
                <w:r w:rsidR="00C23521" w:rsidRPr="00C23521">
                  <w:rPr>
                    <w:rFonts w:ascii="Tahoma" w:hAnsi="Tahoma" w:cs="Tahoma"/>
                    <w:sz w:val="22"/>
                    <w:szCs w:val="22"/>
                    <w:bdr w:val="single" w:sz="4" w:space="0" w:color="auto"/>
                    <w:shd w:val="clear" w:color="auto" w:fill="D9D9D9" w:themeFill="background1" w:themeFillShade="D9"/>
                  </w:rPr>
                  <w:t>…</w:t>
                </w:r>
              </w:sdtContent>
            </w:sdt>
          </w:p>
        </w:tc>
        <w:tc>
          <w:tcPr>
            <w:tcW w:w="1701" w:type="dxa"/>
            <w:gridSpan w:val="2"/>
            <w:shd w:val="clear" w:color="auto" w:fill="auto"/>
          </w:tcPr>
          <w:p w:rsidR="003121AA" w:rsidRPr="006A5839" w:rsidRDefault="003121AA" w:rsidP="00E336B0">
            <w:pPr>
              <w:spacing w:before="180"/>
              <w:ind w:firstLine="66"/>
              <w:jc w:val="right"/>
              <w:rPr>
                <w:rFonts w:ascii="Verdana" w:hAnsi="Verdana" w:cs="Arial"/>
                <w:sz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3121AA" w:rsidRPr="006A5839" w:rsidRDefault="00C23521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Nein</w:t>
            </w:r>
          </w:p>
        </w:tc>
        <w:tc>
          <w:tcPr>
            <w:tcW w:w="1417" w:type="dxa"/>
            <w:shd w:val="clear" w:color="auto" w:fill="auto"/>
          </w:tcPr>
          <w:p w:rsidR="003121AA" w:rsidRPr="006A5839" w:rsidRDefault="0091526E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1530412127"/>
                <w:placeholder>
                  <w:docPart w:val="9FE2A69275CF4F20A2CE368F0D4CE6D1"/>
                </w:placeholder>
                <w:showingPlcHdr/>
              </w:sdtPr>
              <w:sdtEndPr/>
              <w:sdtContent>
                <w:r w:rsidR="00C23521" w:rsidRPr="00C23521">
                  <w:rPr>
                    <w:rFonts w:ascii="Tahoma" w:hAnsi="Tahoma" w:cs="Tahoma"/>
                    <w:sz w:val="22"/>
                    <w:szCs w:val="22"/>
                    <w:bdr w:val="single" w:sz="4" w:space="0" w:color="auto"/>
                    <w:shd w:val="clear" w:color="auto" w:fill="D9D9D9" w:themeFill="background1" w:themeFillShade="D9"/>
                  </w:rPr>
                  <w:t>…</w:t>
                </w:r>
              </w:sdtContent>
            </w:sdt>
          </w:p>
        </w:tc>
      </w:tr>
      <w:tr w:rsidR="003121AA" w:rsidTr="00C23521">
        <w:trPr>
          <w:trHeight w:val="518"/>
        </w:trPr>
        <w:tc>
          <w:tcPr>
            <w:tcW w:w="2722" w:type="dxa"/>
          </w:tcPr>
          <w:p w:rsidR="003121AA" w:rsidRPr="006A5839" w:rsidRDefault="003121AA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r w:rsidRPr="006A5839">
              <w:rPr>
                <w:rFonts w:ascii="Verdana" w:hAnsi="Verdana" w:cs="Arial"/>
                <w:sz w:val="20"/>
              </w:rPr>
              <w:t>Verein</w:t>
            </w:r>
          </w:p>
        </w:tc>
        <w:tc>
          <w:tcPr>
            <w:tcW w:w="5670" w:type="dxa"/>
            <w:gridSpan w:val="7"/>
            <w:shd w:val="clear" w:color="auto" w:fill="auto"/>
          </w:tcPr>
          <w:p w:rsidR="003121AA" w:rsidRPr="006A5839" w:rsidRDefault="0091526E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2055185573"/>
                <w:placeholder>
                  <w:docPart w:val="997DDB49A0D648EDA2D13E0B52EA9283"/>
                </w:placeholder>
                <w:showingPlcHdr/>
              </w:sdtPr>
              <w:sdtEndPr/>
              <w:sdtContent>
                <w:r w:rsidR="00C23521" w:rsidRPr="005B522D">
                  <w:rPr>
                    <w:rFonts w:ascii="Tahoma" w:hAnsi="Tahoma" w:cs="Tahoma"/>
                    <w:sz w:val="22"/>
                    <w:szCs w:val="22"/>
                    <w:shd w:val="clear" w:color="auto" w:fill="D9D9D9" w:themeFill="background1" w:themeFillShade="D9"/>
                  </w:rPr>
                  <w:t>…</w:t>
                </w:r>
              </w:sdtContent>
            </w:sdt>
          </w:p>
        </w:tc>
      </w:tr>
      <w:tr w:rsidR="003121AA" w:rsidTr="00C23521">
        <w:trPr>
          <w:trHeight w:val="567"/>
        </w:trPr>
        <w:tc>
          <w:tcPr>
            <w:tcW w:w="2722" w:type="dxa"/>
          </w:tcPr>
          <w:p w:rsidR="003121AA" w:rsidRPr="006A5839" w:rsidRDefault="003121AA" w:rsidP="00E336B0">
            <w:pPr>
              <w:spacing w:before="180"/>
              <w:ind w:right="948" w:firstLine="66"/>
              <w:rPr>
                <w:rFonts w:ascii="Verdana" w:hAnsi="Verdana" w:cs="Arial"/>
                <w:sz w:val="20"/>
              </w:rPr>
            </w:pPr>
            <w:r w:rsidRPr="006A5839">
              <w:rPr>
                <w:rFonts w:ascii="Verdana" w:hAnsi="Verdana" w:cs="Arial"/>
                <w:sz w:val="20"/>
              </w:rPr>
              <w:t>Mannschaft</w:t>
            </w:r>
          </w:p>
        </w:tc>
        <w:tc>
          <w:tcPr>
            <w:tcW w:w="5670" w:type="dxa"/>
            <w:gridSpan w:val="7"/>
            <w:shd w:val="clear" w:color="auto" w:fill="auto"/>
          </w:tcPr>
          <w:p w:rsidR="003121AA" w:rsidRPr="006A5839" w:rsidRDefault="0091526E" w:rsidP="00E336B0">
            <w:pPr>
              <w:spacing w:before="180"/>
              <w:ind w:firstLine="66"/>
              <w:rPr>
                <w:rFonts w:ascii="Verdana" w:hAnsi="Verdana" w:cs="Arial"/>
                <w:sz w:val="20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995919464"/>
                <w:placeholder>
                  <w:docPart w:val="BD5505AF34684151A48B43C6D1299FDC"/>
                </w:placeholder>
                <w:showingPlcHdr/>
              </w:sdtPr>
              <w:sdtEndPr/>
              <w:sdtContent>
                <w:r w:rsidR="00C23521" w:rsidRPr="005B522D">
                  <w:rPr>
                    <w:rFonts w:ascii="Tahoma" w:hAnsi="Tahoma" w:cs="Tahoma"/>
                    <w:sz w:val="22"/>
                    <w:szCs w:val="22"/>
                    <w:shd w:val="clear" w:color="auto" w:fill="D9D9D9" w:themeFill="background1" w:themeFillShade="D9"/>
                  </w:rPr>
                  <w:t>…</w:t>
                </w:r>
              </w:sdtContent>
            </w:sdt>
          </w:p>
        </w:tc>
      </w:tr>
    </w:tbl>
    <w:p w:rsidR="003121AA" w:rsidRDefault="006A5839" w:rsidP="006A5839">
      <w:pPr>
        <w:ind w:left="360"/>
      </w:pPr>
      <w:r w:rsidRPr="006A5839">
        <w:rPr>
          <w:rFonts w:ascii="Verdana" w:hAnsi="Verdana"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128905</wp:posOffset>
                </wp:positionV>
                <wp:extent cx="4777740" cy="1257300"/>
                <wp:effectExtent l="3810" t="635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1AA" w:rsidRPr="006A5839" w:rsidRDefault="003121AA" w:rsidP="003121AA">
                            <w:pPr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</w:pPr>
                            <w:r w:rsidRPr="006A5839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Anmeldung bitte senden an:</w:t>
                            </w:r>
                          </w:p>
                          <w:p w:rsidR="003121AA" w:rsidRPr="006A5839" w:rsidRDefault="003121AA" w:rsidP="003121AA">
                            <w:pPr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</w:pPr>
                          </w:p>
                          <w:p w:rsidR="003121AA" w:rsidRPr="006A5839" w:rsidRDefault="003121AA" w:rsidP="003121AA">
                            <w:pPr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</w:pPr>
                            <w:r w:rsidRPr="006A5839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Silvia Heeb</w:t>
                            </w:r>
                            <w:r w:rsidRPr="006A5839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Pr="006A5839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Sonnebergstr</w:t>
                            </w:r>
                            <w:proofErr w:type="spellEnd"/>
                            <w:r w:rsidRPr="006A5839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. 7</w:t>
                            </w:r>
                          </w:p>
                          <w:p w:rsidR="003121AA" w:rsidRPr="006A5839" w:rsidRDefault="003121AA" w:rsidP="003121AA">
                            <w:pPr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</w:pPr>
                            <w:r w:rsidRPr="006A5839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8512 Wetzikon TG</w:t>
                            </w:r>
                          </w:p>
                          <w:p w:rsidR="003121AA" w:rsidRPr="006A5839" w:rsidRDefault="003121AA" w:rsidP="003121AA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6A5839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 xml:space="preserve">oder per Mail an: </w:t>
                            </w:r>
                            <w:hyperlink r:id="rId7" w:history="1">
                              <w:r w:rsidRPr="006A5839">
                                <w:rPr>
                                  <w:rStyle w:val="Hyperlink"/>
                                  <w:rFonts w:ascii="Verdana" w:hAnsi="Verdana" w:cs="Arial"/>
                                  <w:sz w:val="22"/>
                                  <w:szCs w:val="22"/>
                                </w:rPr>
                                <w:t>ueli.heeb@bluewin.ch</w:t>
                              </w:r>
                            </w:hyperlink>
                          </w:p>
                          <w:p w:rsidR="003121AA" w:rsidRDefault="003121AA" w:rsidP="003121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3.2pt;margin-top:10.15pt;width:376.2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THl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" stroked="f" strokeweight=".5pt">
                <v:textbox>
                  <w:txbxContent>
                    <w:p w:rsidR="003121AA" w:rsidRPr="006A5839" w:rsidRDefault="003121AA" w:rsidP="003121AA">
                      <w:pPr>
                        <w:rPr>
                          <w:rFonts w:ascii="Verdana" w:hAnsi="Verdana" w:cs="Arial"/>
                          <w:sz w:val="22"/>
                          <w:szCs w:val="22"/>
                        </w:rPr>
                      </w:pPr>
                      <w:r w:rsidRPr="006A5839">
                        <w:rPr>
                          <w:rFonts w:ascii="Verdana" w:hAnsi="Verdana" w:cs="Arial"/>
                          <w:sz w:val="22"/>
                          <w:szCs w:val="22"/>
                        </w:rPr>
                        <w:t>Anmeldung bitte senden an:</w:t>
                      </w:r>
                    </w:p>
                    <w:p w:rsidR="003121AA" w:rsidRPr="006A5839" w:rsidRDefault="003121AA" w:rsidP="003121AA">
                      <w:pPr>
                        <w:rPr>
                          <w:rFonts w:ascii="Verdana" w:hAnsi="Verdana" w:cs="Arial"/>
                          <w:sz w:val="22"/>
                          <w:szCs w:val="22"/>
                        </w:rPr>
                      </w:pPr>
                    </w:p>
                    <w:p w:rsidR="003121AA" w:rsidRPr="006A5839" w:rsidRDefault="003121AA" w:rsidP="003121AA">
                      <w:pPr>
                        <w:rPr>
                          <w:rFonts w:ascii="Verdana" w:hAnsi="Verdana" w:cs="Arial"/>
                          <w:sz w:val="22"/>
                          <w:szCs w:val="22"/>
                        </w:rPr>
                      </w:pPr>
                      <w:r w:rsidRPr="006A5839">
                        <w:rPr>
                          <w:rFonts w:ascii="Verdana" w:hAnsi="Verdana" w:cs="Arial"/>
                          <w:sz w:val="22"/>
                          <w:szCs w:val="22"/>
                        </w:rPr>
                        <w:t>Silvia Heeb</w:t>
                      </w:r>
                      <w:r w:rsidRPr="006A5839">
                        <w:rPr>
                          <w:rFonts w:ascii="Verdana" w:hAnsi="Verdana" w:cs="Arial"/>
                          <w:sz w:val="22"/>
                          <w:szCs w:val="22"/>
                        </w:rPr>
                        <w:br/>
                      </w:r>
                      <w:proofErr w:type="spellStart"/>
                      <w:r w:rsidRPr="006A5839">
                        <w:rPr>
                          <w:rFonts w:ascii="Verdana" w:hAnsi="Verdana" w:cs="Arial"/>
                          <w:sz w:val="22"/>
                          <w:szCs w:val="22"/>
                        </w:rPr>
                        <w:t>Sonnebergstr</w:t>
                      </w:r>
                      <w:proofErr w:type="spellEnd"/>
                      <w:r w:rsidRPr="006A5839">
                        <w:rPr>
                          <w:rFonts w:ascii="Verdana" w:hAnsi="Verdana" w:cs="Arial"/>
                          <w:sz w:val="22"/>
                          <w:szCs w:val="22"/>
                        </w:rPr>
                        <w:t>. 7</w:t>
                      </w:r>
                    </w:p>
                    <w:p w:rsidR="003121AA" w:rsidRPr="006A5839" w:rsidRDefault="003121AA" w:rsidP="003121AA">
                      <w:pPr>
                        <w:rPr>
                          <w:rFonts w:ascii="Verdana" w:hAnsi="Verdana" w:cs="Arial"/>
                          <w:sz w:val="22"/>
                          <w:szCs w:val="22"/>
                        </w:rPr>
                      </w:pPr>
                      <w:r w:rsidRPr="006A5839">
                        <w:rPr>
                          <w:rFonts w:ascii="Verdana" w:hAnsi="Verdana" w:cs="Arial"/>
                          <w:sz w:val="22"/>
                          <w:szCs w:val="22"/>
                        </w:rPr>
                        <w:t>8512 Wetzikon TG</w:t>
                      </w:r>
                    </w:p>
                    <w:p w:rsidR="003121AA" w:rsidRPr="006A5839" w:rsidRDefault="003121AA" w:rsidP="003121AA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6A5839">
                        <w:rPr>
                          <w:rFonts w:ascii="Verdana" w:hAnsi="Verdana" w:cs="Arial"/>
                          <w:sz w:val="22"/>
                          <w:szCs w:val="22"/>
                        </w:rPr>
                        <w:t xml:space="preserve">oder per Mail an: </w:t>
                      </w:r>
                      <w:hyperlink r:id="rId8" w:history="1">
                        <w:r w:rsidRPr="006A5839">
                          <w:rPr>
                            <w:rStyle w:val="Hyperlink"/>
                            <w:rFonts w:ascii="Verdana" w:hAnsi="Verdana" w:cs="Arial"/>
                            <w:sz w:val="22"/>
                            <w:szCs w:val="22"/>
                          </w:rPr>
                          <w:t>ueli.heeb@bluewin.ch</w:t>
                        </w:r>
                      </w:hyperlink>
                    </w:p>
                    <w:p w:rsidR="003121AA" w:rsidRDefault="003121AA" w:rsidP="003121AA"/>
                  </w:txbxContent>
                </v:textbox>
              </v:shape>
            </w:pict>
          </mc:Fallback>
        </mc:AlternateContent>
      </w:r>
    </w:p>
    <w:sectPr w:rsidR="003121AA" w:rsidSect="00301E06">
      <w:headerReference w:type="default" r:id="rId9"/>
      <w:footerReference w:type="default" r:id="rId10"/>
      <w:pgSz w:w="11900" w:h="16840"/>
      <w:pgMar w:top="2608" w:right="1134" w:bottom="1134" w:left="1701" w:header="1701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26E" w:rsidRDefault="0091526E" w:rsidP="005A1304">
      <w:r>
        <w:separator/>
      </w:r>
    </w:p>
  </w:endnote>
  <w:endnote w:type="continuationSeparator" w:id="0">
    <w:p w:rsidR="0091526E" w:rsidRDefault="0091526E" w:rsidP="005A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304" w:rsidRDefault="005A1304">
    <w:r>
      <w:rPr>
        <w:noProof/>
        <w:lang w:val="de-CH" w:eastAsia="de-CH"/>
      </w:rPr>
      <w:drawing>
        <wp:anchor distT="0" distB="0" distL="114300" distR="114300" simplePos="0" relativeHeight="251658240" behindDoc="0" locked="1" layoutInCell="1" allowOverlap="1" wp14:anchorId="1B182AB5" wp14:editId="092B1BE7">
          <wp:simplePos x="0" y="0"/>
          <wp:positionH relativeFrom="column">
            <wp:posOffset>-32385</wp:posOffset>
          </wp:positionH>
          <wp:positionV relativeFrom="page">
            <wp:posOffset>9492615</wp:posOffset>
          </wp:positionV>
          <wp:extent cx="5810250" cy="640715"/>
          <wp:effectExtent l="0" t="0" r="6350" b="0"/>
          <wp:wrapTight wrapText="bothSides">
            <wp:wrapPolygon edited="0">
              <wp:start x="0" y="0"/>
              <wp:lineTo x="0" y="20551"/>
              <wp:lineTo x="21529" y="20551"/>
              <wp:lineTo x="21529" y="0"/>
              <wp:lineTo x="0" y="0"/>
            </wp:wrapPolygon>
          </wp:wrapTight>
          <wp:docPr id="17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duktion/T/Thurgauer Fussballverband/18_Word-Vorlagen/JPEG/TGFussballverband_BR_Fus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26E" w:rsidRDefault="0091526E" w:rsidP="005A1304">
      <w:r>
        <w:separator/>
      </w:r>
    </w:p>
  </w:footnote>
  <w:footnote w:type="continuationSeparator" w:id="0">
    <w:p w:rsidR="0091526E" w:rsidRDefault="0091526E" w:rsidP="005A1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B04" w:rsidRDefault="00FC3B04">
    <w:r>
      <w:rPr>
        <w:noProof/>
        <w:lang w:val="de-CH" w:eastAsia="de-CH"/>
      </w:rPr>
      <w:drawing>
        <wp:anchor distT="0" distB="0" distL="114300" distR="114300" simplePos="0" relativeHeight="251659264" behindDoc="0" locked="1" layoutInCell="1" allowOverlap="1" wp14:anchorId="24DFDDE6" wp14:editId="3B508557">
          <wp:simplePos x="0" y="0"/>
          <wp:positionH relativeFrom="column">
            <wp:posOffset>4313555</wp:posOffset>
          </wp:positionH>
          <wp:positionV relativeFrom="page">
            <wp:posOffset>504190</wp:posOffset>
          </wp:positionV>
          <wp:extent cx="943200" cy="975600"/>
          <wp:effectExtent l="0" t="0" r="0" b="0"/>
          <wp:wrapTight wrapText="bothSides">
            <wp:wrapPolygon edited="0">
              <wp:start x="0" y="0"/>
              <wp:lineTo x="0" y="20813"/>
              <wp:lineTo x="20945" y="20813"/>
              <wp:lineTo x="20945" y="0"/>
              <wp:lineTo x="0" y="0"/>
            </wp:wrapPolygon>
          </wp:wrapTight>
          <wp:docPr id="16" name="Bild 16" descr="/Volumes/Produktion/T/Thurgauer Fussballverband/18_Word-Vorlagen/JPEG/TGFussballverband_BR_Kop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Volumes/Produktion/T/Thurgauer Fussballverband/18_Word-Vorlagen/JPEG/TGFussballverband_BR_Kop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200" cy="97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1AA"/>
    <w:rsid w:val="00011747"/>
    <w:rsid w:val="00025177"/>
    <w:rsid w:val="0002551C"/>
    <w:rsid w:val="0003142A"/>
    <w:rsid w:val="000E5D30"/>
    <w:rsid w:val="001176A9"/>
    <w:rsid w:val="00251901"/>
    <w:rsid w:val="002C505C"/>
    <w:rsid w:val="00301E06"/>
    <w:rsid w:val="003055D0"/>
    <w:rsid w:val="003121AA"/>
    <w:rsid w:val="00347EFD"/>
    <w:rsid w:val="00350541"/>
    <w:rsid w:val="004076CE"/>
    <w:rsid w:val="00465603"/>
    <w:rsid w:val="004C50A8"/>
    <w:rsid w:val="004C76FF"/>
    <w:rsid w:val="00525F75"/>
    <w:rsid w:val="005A1304"/>
    <w:rsid w:val="005D1C67"/>
    <w:rsid w:val="005E432F"/>
    <w:rsid w:val="005F34DD"/>
    <w:rsid w:val="006655E1"/>
    <w:rsid w:val="00667387"/>
    <w:rsid w:val="006A5839"/>
    <w:rsid w:val="006D047A"/>
    <w:rsid w:val="006F65C1"/>
    <w:rsid w:val="00815CDD"/>
    <w:rsid w:val="0091526E"/>
    <w:rsid w:val="009631F1"/>
    <w:rsid w:val="009C249B"/>
    <w:rsid w:val="00AE3C65"/>
    <w:rsid w:val="00BC236A"/>
    <w:rsid w:val="00C00D9F"/>
    <w:rsid w:val="00C23521"/>
    <w:rsid w:val="00CC4983"/>
    <w:rsid w:val="00D25179"/>
    <w:rsid w:val="00D5030B"/>
    <w:rsid w:val="00DD38F7"/>
    <w:rsid w:val="00DD598C"/>
    <w:rsid w:val="00E75FCF"/>
    <w:rsid w:val="00EA4684"/>
    <w:rsid w:val="00F90ADB"/>
    <w:rsid w:val="00FC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2767"/>
  <w15:chartTrackingRefBased/>
  <w15:docId w15:val="{71FF69E0-8740-479B-A457-9EBDF531F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121AA"/>
    <w:rPr>
      <w:rFonts w:ascii="Cambria" w:eastAsia="Cambria" w:hAnsi="Cambria" w:cs="Times New Roman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43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5E432F"/>
  </w:style>
  <w:style w:type="paragraph" w:styleId="Fuzeile">
    <w:name w:val="footer"/>
    <w:basedOn w:val="Standard"/>
    <w:link w:val="FuzeileZchn"/>
    <w:uiPriority w:val="99"/>
    <w:unhideWhenUsed/>
    <w:rsid w:val="005E43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4"/>
    </w:rPr>
  </w:style>
  <w:style w:type="paragraph" w:customStyle="1" w:styleId="Briefanrede">
    <w:name w:val="Briefanrede"/>
    <w:qFormat/>
    <w:rsid w:val="009C249B"/>
    <w:pPr>
      <w:spacing w:before="1531" w:line="280" w:lineRule="exact"/>
      <w:contextualSpacing/>
    </w:pPr>
    <w:rPr>
      <w:rFonts w:ascii="Verdana" w:eastAsia="Cambria" w:hAnsi="Verdana" w:cs="Times New Roman"/>
      <w:sz w:val="20"/>
      <w:szCs w:val="20"/>
    </w:rPr>
  </w:style>
  <w:style w:type="paragraph" w:customStyle="1" w:styleId="Grundtext">
    <w:name w:val="Grundtext"/>
    <w:qFormat/>
    <w:rsid w:val="006F65C1"/>
    <w:pPr>
      <w:spacing w:line="280" w:lineRule="exact"/>
    </w:pPr>
    <w:rPr>
      <w:rFonts w:ascii="Verdana" w:eastAsia="Cambria" w:hAnsi="Verdana" w:cs="Times New Roman"/>
      <w:sz w:val="20"/>
      <w:szCs w:val="20"/>
    </w:rPr>
  </w:style>
  <w:style w:type="character" w:customStyle="1" w:styleId="Absender-Adresse">
    <w:name w:val="Absender-Adresse"/>
    <w:rsid w:val="004C50A8"/>
    <w:rPr>
      <w:rFonts w:ascii="Verdana" w:hAnsi="Verdana"/>
      <w:b w:val="0"/>
      <w:i w:val="0"/>
      <w:caps w:val="0"/>
      <w:smallCaps w:val="0"/>
      <w:strike w:val="0"/>
      <w:dstrike w:val="0"/>
      <w:vanish w:val="0"/>
      <w:color w:val="000000" w:themeColor="text1"/>
      <w:spacing w:val="2"/>
      <w:w w:val="100"/>
      <w:sz w:val="16"/>
      <w:u w:val="single"/>
      <w:vertAlign w:val="baseline"/>
      <w14:cntxtAlts w14:val="0"/>
    </w:rPr>
  </w:style>
  <w:style w:type="paragraph" w:customStyle="1" w:styleId="Adressen">
    <w:name w:val="Adressen"/>
    <w:basedOn w:val="Standard"/>
    <w:autoRedefine/>
    <w:qFormat/>
    <w:rsid w:val="00025177"/>
    <w:pPr>
      <w:tabs>
        <w:tab w:val="left" w:pos="4854"/>
      </w:tabs>
      <w:spacing w:line="260" w:lineRule="exact"/>
    </w:pPr>
    <w:rPr>
      <w:rFonts w:ascii="Verdana" w:hAnsi="Verdana"/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5E432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236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236A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rsid w:val="003121A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7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eli.heeb@bluewin.c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ueli.heeb@bluewin.ch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B\AppData\Local\Microsoft\Windows\INetCache\Content.Outlook\CD1XN6ZW\TFV_BR_Patric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623CF0CF6A8474BAD910D88FFF523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F100C1-E629-467D-97CD-5625E552EAA7}"/>
      </w:docPartPr>
      <w:docPartBody>
        <w:p w:rsidR="00A773EB" w:rsidRDefault="00BB1954" w:rsidP="00BB1954">
          <w:pPr>
            <w:pStyle w:val="E623CF0CF6A8474BAD910D88FFF52342"/>
          </w:pPr>
          <w:r>
            <w:rPr>
              <w:rFonts w:ascii="Tahoma" w:hAnsi="Tahoma" w:cs="Tahoma"/>
            </w:rPr>
            <w:t>…</w:t>
          </w:r>
        </w:p>
      </w:docPartBody>
    </w:docPart>
    <w:docPart>
      <w:docPartPr>
        <w:name w:val="BFF219DD88574099BBD1DD46C75F25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E75BFD-F109-48E5-8E56-65DA6CAF635A}"/>
      </w:docPartPr>
      <w:docPartBody>
        <w:p w:rsidR="00A773EB" w:rsidRDefault="00BB1954" w:rsidP="00BB1954">
          <w:pPr>
            <w:pStyle w:val="BFF219DD88574099BBD1DD46C75F2582"/>
          </w:pPr>
          <w:r>
            <w:rPr>
              <w:rFonts w:ascii="Tahoma" w:hAnsi="Tahoma" w:cs="Tahoma"/>
            </w:rPr>
            <w:t>…</w:t>
          </w:r>
        </w:p>
      </w:docPartBody>
    </w:docPart>
    <w:docPart>
      <w:docPartPr>
        <w:name w:val="9C1C65E60EDD4E3A9838D4AFE348C2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DB7FC7-DD51-4333-8853-98B6B244C7B0}"/>
      </w:docPartPr>
      <w:docPartBody>
        <w:p w:rsidR="00A773EB" w:rsidRDefault="00BB1954" w:rsidP="00BB1954">
          <w:pPr>
            <w:pStyle w:val="9C1C65E60EDD4E3A9838D4AFE348C268"/>
          </w:pPr>
          <w:r>
            <w:rPr>
              <w:rFonts w:ascii="Tahoma" w:hAnsi="Tahoma" w:cs="Tahoma"/>
            </w:rPr>
            <w:t>…</w:t>
          </w:r>
        </w:p>
      </w:docPartBody>
    </w:docPart>
    <w:docPart>
      <w:docPartPr>
        <w:name w:val="8B0B2BF54FBC42BCA309655C8B4395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701870-51C5-43AA-983A-E96712816923}"/>
      </w:docPartPr>
      <w:docPartBody>
        <w:p w:rsidR="00A773EB" w:rsidRDefault="00BB1954" w:rsidP="00BB1954">
          <w:pPr>
            <w:pStyle w:val="8B0B2BF54FBC42BCA309655C8B439549"/>
          </w:pPr>
          <w:r>
            <w:rPr>
              <w:rFonts w:ascii="Tahoma" w:hAnsi="Tahoma" w:cs="Tahoma"/>
            </w:rPr>
            <w:t>…</w:t>
          </w:r>
        </w:p>
      </w:docPartBody>
    </w:docPart>
    <w:docPart>
      <w:docPartPr>
        <w:name w:val="9F4979A375D546A88E25B5600A8B2D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E4C769-F49C-4C8D-A459-8A4E78C1CFE0}"/>
      </w:docPartPr>
      <w:docPartBody>
        <w:p w:rsidR="00A773EB" w:rsidRDefault="00BB1954" w:rsidP="00BB1954">
          <w:pPr>
            <w:pStyle w:val="9F4979A375D546A88E25B5600A8B2DF9"/>
          </w:pPr>
          <w:r>
            <w:rPr>
              <w:rFonts w:ascii="Tahoma" w:hAnsi="Tahoma" w:cs="Tahoma"/>
            </w:rPr>
            <w:t>…</w:t>
          </w:r>
        </w:p>
      </w:docPartBody>
    </w:docPart>
    <w:docPart>
      <w:docPartPr>
        <w:name w:val="5C50DF2819174D9B9EEFDE76D1C5B4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7B4785-8E1D-475B-809C-A18989A1C2C5}"/>
      </w:docPartPr>
      <w:docPartBody>
        <w:p w:rsidR="00A773EB" w:rsidRDefault="00BB1954" w:rsidP="00BB1954">
          <w:pPr>
            <w:pStyle w:val="5C50DF2819174D9B9EEFDE76D1C5B4C1"/>
          </w:pPr>
          <w:r>
            <w:rPr>
              <w:rFonts w:ascii="Tahoma" w:hAnsi="Tahoma" w:cs="Tahoma"/>
            </w:rPr>
            <w:t>…</w:t>
          </w:r>
        </w:p>
      </w:docPartBody>
    </w:docPart>
    <w:docPart>
      <w:docPartPr>
        <w:name w:val="165E9A0EF7BC47409816B0A1AD2C1C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B5DF47-5794-4495-A730-02270BD8A5D4}"/>
      </w:docPartPr>
      <w:docPartBody>
        <w:p w:rsidR="00A773EB" w:rsidRDefault="00BB1954" w:rsidP="00BB1954">
          <w:pPr>
            <w:pStyle w:val="165E9A0EF7BC47409816B0A1AD2C1C8F"/>
          </w:pPr>
          <w:r>
            <w:rPr>
              <w:rFonts w:ascii="Tahoma" w:hAnsi="Tahoma" w:cs="Tahoma"/>
            </w:rPr>
            <w:t>…</w:t>
          </w:r>
        </w:p>
      </w:docPartBody>
    </w:docPart>
    <w:docPart>
      <w:docPartPr>
        <w:name w:val="EE0759F032924052B537F41389E0FF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3DAA7D-222F-4922-9BBD-6A6C029DD981}"/>
      </w:docPartPr>
      <w:docPartBody>
        <w:p w:rsidR="00A773EB" w:rsidRDefault="00BB1954" w:rsidP="00BB1954">
          <w:pPr>
            <w:pStyle w:val="EE0759F032924052B537F41389E0FF8B"/>
          </w:pPr>
          <w:r>
            <w:rPr>
              <w:rFonts w:ascii="Tahoma" w:hAnsi="Tahoma" w:cs="Tahoma"/>
            </w:rPr>
            <w:t>…</w:t>
          </w:r>
        </w:p>
      </w:docPartBody>
    </w:docPart>
    <w:docPart>
      <w:docPartPr>
        <w:name w:val="80648549866E4D198EF9D1EDB4370E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1D1670-3859-4214-8F64-642BC5396F88}"/>
      </w:docPartPr>
      <w:docPartBody>
        <w:p w:rsidR="00A773EB" w:rsidRDefault="00BB1954" w:rsidP="00BB1954">
          <w:pPr>
            <w:pStyle w:val="80648549866E4D198EF9D1EDB4370EBF"/>
          </w:pPr>
          <w:r>
            <w:rPr>
              <w:rFonts w:ascii="Tahoma" w:hAnsi="Tahoma" w:cs="Tahoma"/>
            </w:rPr>
            <w:t>…</w:t>
          </w:r>
        </w:p>
      </w:docPartBody>
    </w:docPart>
    <w:docPart>
      <w:docPartPr>
        <w:name w:val="F0DB567216F34381A04C36EFA37893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929640-B609-42B2-8988-4F77CD315045}"/>
      </w:docPartPr>
      <w:docPartBody>
        <w:p w:rsidR="00A773EB" w:rsidRDefault="00BB1954" w:rsidP="00BB1954">
          <w:pPr>
            <w:pStyle w:val="F0DB567216F34381A04C36EFA37893F4"/>
          </w:pPr>
          <w:r>
            <w:rPr>
              <w:rFonts w:ascii="Tahoma" w:hAnsi="Tahoma" w:cs="Tahoma"/>
            </w:rPr>
            <w:t>…</w:t>
          </w:r>
        </w:p>
      </w:docPartBody>
    </w:docPart>
    <w:docPart>
      <w:docPartPr>
        <w:name w:val="1F1ED464D12C43E1809EE029DF4001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8B8640-B7EF-453C-84B4-7B1F0F7DF920}"/>
      </w:docPartPr>
      <w:docPartBody>
        <w:p w:rsidR="00A773EB" w:rsidRDefault="00BB1954" w:rsidP="00BB1954">
          <w:pPr>
            <w:pStyle w:val="1F1ED464D12C43E1809EE029DF4001E6"/>
          </w:pPr>
          <w:r>
            <w:rPr>
              <w:rFonts w:ascii="Tahoma" w:hAnsi="Tahoma" w:cs="Tahoma"/>
            </w:rPr>
            <w:t>…</w:t>
          </w:r>
        </w:p>
      </w:docPartBody>
    </w:docPart>
    <w:docPart>
      <w:docPartPr>
        <w:name w:val="997DDB49A0D648EDA2D13E0B52EA92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E172F6-7FF7-41B9-BD8B-9AAB8933EA5E}"/>
      </w:docPartPr>
      <w:docPartBody>
        <w:p w:rsidR="00A773EB" w:rsidRDefault="00BB1954" w:rsidP="00BB1954">
          <w:pPr>
            <w:pStyle w:val="997DDB49A0D648EDA2D13E0B52EA9283"/>
          </w:pPr>
          <w:r>
            <w:rPr>
              <w:rFonts w:ascii="Tahoma" w:hAnsi="Tahoma" w:cs="Tahoma"/>
            </w:rPr>
            <w:t>…</w:t>
          </w:r>
        </w:p>
      </w:docPartBody>
    </w:docPart>
    <w:docPart>
      <w:docPartPr>
        <w:name w:val="BD5505AF34684151A48B43C6D1299F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D2897C-4AAD-4394-9A07-F4614229D665}"/>
      </w:docPartPr>
      <w:docPartBody>
        <w:p w:rsidR="00A773EB" w:rsidRDefault="00BB1954" w:rsidP="00BB1954">
          <w:pPr>
            <w:pStyle w:val="BD5505AF34684151A48B43C6D1299FDC"/>
          </w:pPr>
          <w:r>
            <w:rPr>
              <w:rFonts w:ascii="Tahoma" w:hAnsi="Tahoma" w:cs="Tahoma"/>
            </w:rPr>
            <w:t>…</w:t>
          </w:r>
        </w:p>
      </w:docPartBody>
    </w:docPart>
    <w:docPart>
      <w:docPartPr>
        <w:name w:val="9FE2A69275CF4F20A2CE368F0D4CE6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3B1792-BFCA-4953-99B5-CB0823526C6A}"/>
      </w:docPartPr>
      <w:docPartBody>
        <w:p w:rsidR="00A773EB" w:rsidRDefault="00BB1954" w:rsidP="00BB1954">
          <w:pPr>
            <w:pStyle w:val="9FE2A69275CF4F20A2CE368F0D4CE6D1"/>
          </w:pPr>
          <w:r>
            <w:rPr>
              <w:rFonts w:ascii="Tahoma" w:hAnsi="Tahoma" w:cs="Tahoma"/>
            </w:rPr>
            <w:t>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954"/>
    <w:rsid w:val="00A773EB"/>
    <w:rsid w:val="00BB1954"/>
    <w:rsid w:val="00FB2626"/>
    <w:rsid w:val="00FB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623CF0CF6A8474BAD910D88FFF52342">
    <w:name w:val="E623CF0CF6A8474BAD910D88FFF52342"/>
    <w:rsid w:val="00BB1954"/>
  </w:style>
  <w:style w:type="paragraph" w:customStyle="1" w:styleId="BFF219DD88574099BBD1DD46C75F2582">
    <w:name w:val="BFF219DD88574099BBD1DD46C75F2582"/>
    <w:rsid w:val="00BB1954"/>
  </w:style>
  <w:style w:type="paragraph" w:customStyle="1" w:styleId="9C1C65E60EDD4E3A9838D4AFE348C268">
    <w:name w:val="9C1C65E60EDD4E3A9838D4AFE348C268"/>
    <w:rsid w:val="00BB1954"/>
  </w:style>
  <w:style w:type="paragraph" w:customStyle="1" w:styleId="8B0B2BF54FBC42BCA309655C8B439549">
    <w:name w:val="8B0B2BF54FBC42BCA309655C8B439549"/>
    <w:rsid w:val="00BB1954"/>
  </w:style>
  <w:style w:type="paragraph" w:customStyle="1" w:styleId="9F4979A375D546A88E25B5600A8B2DF9">
    <w:name w:val="9F4979A375D546A88E25B5600A8B2DF9"/>
    <w:rsid w:val="00BB1954"/>
  </w:style>
  <w:style w:type="paragraph" w:customStyle="1" w:styleId="5C50DF2819174D9B9EEFDE76D1C5B4C1">
    <w:name w:val="5C50DF2819174D9B9EEFDE76D1C5B4C1"/>
    <w:rsid w:val="00BB1954"/>
  </w:style>
  <w:style w:type="paragraph" w:customStyle="1" w:styleId="165E9A0EF7BC47409816B0A1AD2C1C8F">
    <w:name w:val="165E9A0EF7BC47409816B0A1AD2C1C8F"/>
    <w:rsid w:val="00BB1954"/>
  </w:style>
  <w:style w:type="paragraph" w:customStyle="1" w:styleId="EE0759F032924052B537F41389E0FF8B">
    <w:name w:val="EE0759F032924052B537F41389E0FF8B"/>
    <w:rsid w:val="00BB1954"/>
  </w:style>
  <w:style w:type="paragraph" w:customStyle="1" w:styleId="80648549866E4D198EF9D1EDB4370EBF">
    <w:name w:val="80648549866E4D198EF9D1EDB4370EBF"/>
    <w:rsid w:val="00BB1954"/>
  </w:style>
  <w:style w:type="paragraph" w:customStyle="1" w:styleId="F0DB567216F34381A04C36EFA37893F4">
    <w:name w:val="F0DB567216F34381A04C36EFA37893F4"/>
    <w:rsid w:val="00BB1954"/>
  </w:style>
  <w:style w:type="paragraph" w:customStyle="1" w:styleId="1F1ED464D12C43E1809EE029DF4001E6">
    <w:name w:val="1F1ED464D12C43E1809EE029DF4001E6"/>
    <w:rsid w:val="00BB1954"/>
  </w:style>
  <w:style w:type="paragraph" w:customStyle="1" w:styleId="5F24AC4B5B5E4E968D0123651A600F25">
    <w:name w:val="5F24AC4B5B5E4E968D0123651A600F25"/>
    <w:rsid w:val="00BB1954"/>
  </w:style>
  <w:style w:type="paragraph" w:customStyle="1" w:styleId="997DDB49A0D648EDA2D13E0B52EA9283">
    <w:name w:val="997DDB49A0D648EDA2D13E0B52EA9283"/>
    <w:rsid w:val="00BB1954"/>
  </w:style>
  <w:style w:type="paragraph" w:customStyle="1" w:styleId="BD5505AF34684151A48B43C6D1299FDC">
    <w:name w:val="BD5505AF34684151A48B43C6D1299FDC"/>
    <w:rsid w:val="00BB1954"/>
  </w:style>
  <w:style w:type="paragraph" w:customStyle="1" w:styleId="9FE2A69275CF4F20A2CE368F0D4CE6D1">
    <w:name w:val="9FE2A69275CF4F20A2CE368F0D4CE6D1"/>
    <w:rsid w:val="00BB19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574950-560C-4DA7-A323-CD731DD85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TFV_BR_Patrick</Template>
  <TotalTime>0</TotalTime>
  <Pages>1</Pages>
  <Words>64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DGB</dc:creator>
  <cp:keywords/>
  <dc:description/>
  <cp:lastModifiedBy>Windows-Benutzer</cp:lastModifiedBy>
  <cp:revision>2</cp:revision>
  <cp:lastPrinted>2019-03-19T12:45:00Z</cp:lastPrinted>
  <dcterms:created xsi:type="dcterms:W3CDTF">2020-08-17T19:39:00Z</dcterms:created>
  <dcterms:modified xsi:type="dcterms:W3CDTF">2020-08-17T19:39:00Z</dcterms:modified>
</cp:coreProperties>
</file>